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2AA" w:rsidRPr="005424C6" w:rsidRDefault="000122AA" w:rsidP="005424C6">
      <w:pPr>
        <w:tabs>
          <w:tab w:val="left" w:pos="1095"/>
          <w:tab w:val="left" w:pos="2565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24C6">
        <w:rPr>
          <w:rFonts w:ascii="Times New Roman" w:hAnsi="Times New Roman" w:cs="Times New Roman"/>
          <w:sz w:val="24"/>
          <w:szCs w:val="24"/>
        </w:rPr>
        <w:t>МКОУ «Нарын-Худукская средняя общеобразовательная школа»</w:t>
      </w:r>
    </w:p>
    <w:p w:rsidR="000122AA" w:rsidRDefault="000122AA" w:rsidP="005424C6">
      <w:pPr>
        <w:tabs>
          <w:tab w:val="left" w:pos="1095"/>
          <w:tab w:val="left" w:pos="2565"/>
          <w:tab w:val="center" w:pos="4677"/>
        </w:tabs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0122AA" w:rsidRDefault="000122AA" w:rsidP="005424C6">
      <w:pPr>
        <w:jc w:val="center"/>
        <w:rPr>
          <w:sz w:val="28"/>
          <w:szCs w:val="28"/>
        </w:rPr>
      </w:pPr>
    </w:p>
    <w:p w:rsidR="000122AA" w:rsidRPr="005424C6" w:rsidRDefault="000122AA" w:rsidP="005424C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424C6">
        <w:rPr>
          <w:rFonts w:ascii="Times New Roman" w:hAnsi="Times New Roman" w:cs="Times New Roman"/>
          <w:b/>
          <w:bCs/>
          <w:sz w:val="24"/>
          <w:szCs w:val="24"/>
        </w:rPr>
        <w:t xml:space="preserve">Отчёт  театрального кружка «Радуга» </w:t>
      </w:r>
    </w:p>
    <w:p w:rsidR="000122AA" w:rsidRPr="005424C6" w:rsidRDefault="000122AA" w:rsidP="005424C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424C6">
        <w:rPr>
          <w:rFonts w:ascii="Times New Roman" w:hAnsi="Times New Roman" w:cs="Times New Roman"/>
          <w:b/>
          <w:bCs/>
          <w:sz w:val="24"/>
          <w:szCs w:val="24"/>
        </w:rPr>
        <w:t>за 2024-2025 учебн</w:t>
      </w:r>
      <w:r>
        <w:rPr>
          <w:rFonts w:ascii="Times New Roman" w:hAnsi="Times New Roman" w:cs="Times New Roman"/>
          <w:b/>
          <w:bCs/>
          <w:sz w:val="24"/>
          <w:szCs w:val="24"/>
        </w:rPr>
        <w:t>ый</w:t>
      </w:r>
      <w:r w:rsidRPr="005424C6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0122AA" w:rsidRPr="005424C6" w:rsidRDefault="000122AA" w:rsidP="005424C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5424C6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:rsidR="000122AA" w:rsidRPr="0084132B" w:rsidRDefault="000122AA" w:rsidP="005424C6">
      <w:pPr>
        <w:spacing w:after="0"/>
        <w:ind w:left="-18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424C6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84132B">
        <w:rPr>
          <w:rFonts w:ascii="Times New Roman" w:hAnsi="Times New Roman" w:cs="Times New Roman"/>
          <w:sz w:val="24"/>
          <w:szCs w:val="24"/>
        </w:rPr>
        <w:t xml:space="preserve">Театральный кружок начал работу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84132B">
        <w:rPr>
          <w:rFonts w:ascii="Times New Roman" w:hAnsi="Times New Roman" w:cs="Times New Roman"/>
          <w:sz w:val="24"/>
          <w:szCs w:val="24"/>
        </w:rPr>
        <w:t xml:space="preserve"> 2024-2025 учебно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84132B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84132B">
        <w:rPr>
          <w:rFonts w:ascii="Times New Roman" w:hAnsi="Times New Roman" w:cs="Times New Roman"/>
          <w:sz w:val="24"/>
          <w:szCs w:val="24"/>
        </w:rPr>
        <w:t>. Первые занятия начались с бесед на т</w:t>
      </w:r>
      <w:r>
        <w:rPr>
          <w:rFonts w:ascii="Times New Roman" w:hAnsi="Times New Roman" w:cs="Times New Roman"/>
          <w:sz w:val="24"/>
          <w:szCs w:val="24"/>
        </w:rPr>
        <w:t>ему «Что такое теа</w:t>
      </w:r>
      <w:r w:rsidRPr="0084132B">
        <w:rPr>
          <w:rFonts w:ascii="Times New Roman" w:hAnsi="Times New Roman" w:cs="Times New Roman"/>
          <w:sz w:val="24"/>
          <w:szCs w:val="24"/>
        </w:rPr>
        <w:t xml:space="preserve">р», какие бывают виды театра, ребята познакомились с особенностями театрального искусства, его отличиями от других видов искусства (живописи, скульптуры, литературы), узнали о профессиях в театре (актёр, художник, композитор), о том, как создаются театральные декорации. </w:t>
      </w:r>
    </w:p>
    <w:p w:rsidR="000122AA" w:rsidRPr="0084132B" w:rsidRDefault="000122AA" w:rsidP="005424C6">
      <w:pPr>
        <w:spacing w:after="0"/>
        <w:ind w:left="-180" w:firstLine="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84132B">
        <w:rPr>
          <w:rFonts w:ascii="Times New Roman" w:hAnsi="Times New Roman" w:cs="Times New Roman"/>
          <w:sz w:val="24"/>
          <w:szCs w:val="24"/>
        </w:rPr>
        <w:t>На занятиях по технике речи дети учились пользоваться различными интонациями, строили диалоги, самостоятельно выбрав себе партнёра. Также на занятиях были использованы различные этюды на развитие эмоциональной сферы, которые вырабатывают у детей способность понимать эмоциональное состояние другого человека, умение адекватно выразить своё.</w:t>
      </w:r>
    </w:p>
    <w:p w:rsidR="000122AA" w:rsidRPr="0084132B" w:rsidRDefault="000122AA" w:rsidP="005424C6">
      <w:pPr>
        <w:spacing w:after="0"/>
        <w:ind w:left="-180" w:firstLine="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84132B">
        <w:rPr>
          <w:rFonts w:ascii="Times New Roman" w:hAnsi="Times New Roman" w:cs="Times New Roman"/>
          <w:sz w:val="24"/>
          <w:szCs w:val="24"/>
        </w:rPr>
        <w:t xml:space="preserve">В течение первого полугодия члены кружка с художественными номерами выступили на мероприятиях, посвященных  Дню учителя, Дню отца, Дню Матери, Новому году.  </w:t>
      </w:r>
    </w:p>
    <w:p w:rsidR="000122AA" w:rsidRPr="0084132B" w:rsidRDefault="000122AA" w:rsidP="005424C6">
      <w:pPr>
        <w:spacing w:after="0"/>
        <w:ind w:left="-180" w:firstLine="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Также п</w:t>
      </w:r>
      <w:r w:rsidRPr="0084132B">
        <w:rPr>
          <w:rFonts w:ascii="Times New Roman" w:hAnsi="Times New Roman" w:cs="Times New Roman"/>
          <w:sz w:val="24"/>
          <w:szCs w:val="24"/>
        </w:rPr>
        <w:t>риняли участие в митинг-реквием «День памяти и скорби», в акции «Свеча памяти», «Лента памяти», в конкурсе чтецов «13 лет, 13 дней», посвященном 81-годовщине депортации калмыцкого народа. Победителями конкурса чтецов стали Мазаева Рабия,  Мазаев Салим,  Магомедова Загидат.</w:t>
      </w:r>
    </w:p>
    <w:p w:rsidR="000122AA" w:rsidRPr="005424C6" w:rsidRDefault="000122AA" w:rsidP="005424C6">
      <w:pPr>
        <w:spacing w:after="0"/>
        <w:ind w:left="-180" w:firstLine="66"/>
        <w:jc w:val="both"/>
        <w:rPr>
          <w:rFonts w:ascii="Times New Roman" w:hAnsi="Times New Roman" w:cs="Times New Roman"/>
          <w:sz w:val="24"/>
          <w:szCs w:val="24"/>
        </w:rPr>
      </w:pPr>
      <w:r w:rsidRPr="0084132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Во</w:t>
      </w:r>
      <w:r w:rsidRPr="005424C6">
        <w:rPr>
          <w:rFonts w:ascii="Times New Roman" w:hAnsi="Times New Roman" w:cs="Times New Roman"/>
          <w:sz w:val="24"/>
          <w:szCs w:val="24"/>
        </w:rPr>
        <w:t xml:space="preserve"> I</w:t>
      </w:r>
      <w:r w:rsidRPr="005424C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424C6">
        <w:rPr>
          <w:rFonts w:ascii="Times New Roman" w:hAnsi="Times New Roman" w:cs="Times New Roman"/>
          <w:sz w:val="24"/>
          <w:szCs w:val="24"/>
        </w:rPr>
        <w:t xml:space="preserve"> полугоди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5424C6">
        <w:rPr>
          <w:rFonts w:ascii="Times New Roman" w:hAnsi="Times New Roman" w:cs="Times New Roman"/>
          <w:sz w:val="24"/>
          <w:szCs w:val="24"/>
        </w:rPr>
        <w:t>учебного года учащиеся ознакомились с играми на развитие образного мышления, фантазии, воображения («Чудесный мешочек»,   «Разложи на группы», «Что общего между предметами?»),  со сказками (особое внимание на диалоги героев, животных). Ознакомились с культурой,  техникой речи: упражнения «Дуем на свечку», «Надуваем щёки», различные упражнения для языка, для губ, озвучивание (как дует ветер, жужжит насекомое, скачет лошадка и т.д.). Ознакомление с понятием «ритмопластика» (жесты, мимика), упражнения для развития свободы и выразительности телодвижения («маятник», «дерево на ветру», «Петрушка» и др.).   Разучивание скороговорок, считалок, потешек. Учащиеся читали стихотворения А.</w:t>
      </w:r>
      <w:r>
        <w:rPr>
          <w:rFonts w:ascii="Times New Roman" w:hAnsi="Times New Roman" w:cs="Times New Roman"/>
          <w:sz w:val="24"/>
          <w:szCs w:val="24"/>
        </w:rPr>
        <w:t xml:space="preserve"> Барто, Э.Успенского (чтение в лицах»), </w:t>
      </w:r>
      <w:r w:rsidRPr="005424C6">
        <w:rPr>
          <w:rFonts w:ascii="Times New Roman" w:hAnsi="Times New Roman" w:cs="Times New Roman"/>
          <w:sz w:val="24"/>
          <w:szCs w:val="24"/>
        </w:rPr>
        <w:t>принимали участие в мероприятиях, посвящённых 80-летию Победы в Великой Отечественной войне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5424C6">
        <w:rPr>
          <w:rFonts w:ascii="Times New Roman" w:hAnsi="Times New Roman" w:cs="Times New Roman"/>
          <w:sz w:val="24"/>
          <w:szCs w:val="24"/>
        </w:rPr>
        <w:t xml:space="preserve"> празднике Цаган Сар (благопожелания). Ученица 7 класса </w:t>
      </w:r>
      <w:r>
        <w:rPr>
          <w:rFonts w:ascii="Times New Roman" w:hAnsi="Times New Roman" w:cs="Times New Roman"/>
          <w:sz w:val="24"/>
          <w:szCs w:val="24"/>
        </w:rPr>
        <w:t xml:space="preserve">Мазаева Рабият </w:t>
      </w:r>
      <w:r w:rsidRPr="005424C6">
        <w:rPr>
          <w:rFonts w:ascii="Times New Roman" w:hAnsi="Times New Roman" w:cs="Times New Roman"/>
          <w:sz w:val="24"/>
          <w:szCs w:val="24"/>
        </w:rPr>
        <w:t xml:space="preserve">приняла участие в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муниципальном этапе </w:t>
      </w:r>
      <w:r w:rsidRPr="005424C6">
        <w:rPr>
          <w:rFonts w:ascii="Times New Roman" w:hAnsi="Times New Roman" w:cs="Times New Roman"/>
          <w:sz w:val="24"/>
          <w:szCs w:val="24"/>
        </w:rPr>
        <w:t>конкурс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5424C6">
        <w:rPr>
          <w:rFonts w:ascii="Times New Roman" w:hAnsi="Times New Roman" w:cs="Times New Roman"/>
          <w:sz w:val="24"/>
          <w:szCs w:val="24"/>
        </w:rPr>
        <w:t xml:space="preserve"> «Живая классика»</w:t>
      </w:r>
      <w:r>
        <w:rPr>
          <w:rFonts w:ascii="Times New Roman" w:hAnsi="Times New Roman" w:cs="Times New Roman"/>
          <w:sz w:val="24"/>
          <w:szCs w:val="24"/>
        </w:rPr>
        <w:t xml:space="preserve"> и получила сертификат</w:t>
      </w:r>
      <w:r w:rsidRPr="005424C6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0122AA" w:rsidRDefault="000122AA" w:rsidP="005424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Тагирова Н.С. п</w:t>
      </w:r>
      <w:r w:rsidRPr="005424C6">
        <w:rPr>
          <w:rFonts w:ascii="Times New Roman" w:hAnsi="Times New Roman" w:cs="Times New Roman"/>
          <w:sz w:val="24"/>
          <w:szCs w:val="24"/>
        </w:rPr>
        <w:t>риняла участие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0122AA" w:rsidRDefault="000122AA" w:rsidP="005424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424C6">
        <w:rPr>
          <w:rFonts w:ascii="Times New Roman" w:hAnsi="Times New Roman" w:cs="Times New Roman"/>
          <w:sz w:val="24"/>
          <w:szCs w:val="24"/>
        </w:rPr>
        <w:t xml:space="preserve"> в вебинар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5424C6">
        <w:rPr>
          <w:rFonts w:ascii="Times New Roman" w:hAnsi="Times New Roman" w:cs="Times New Roman"/>
          <w:sz w:val="24"/>
          <w:szCs w:val="24"/>
        </w:rPr>
        <w:t xml:space="preserve"> «ПроАктив классных. Театр как форма совладающего поведения и воспитания патриотизма»,  </w:t>
      </w:r>
    </w:p>
    <w:p w:rsidR="000122AA" w:rsidRDefault="000122AA" w:rsidP="005424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вебинаре </w:t>
      </w:r>
      <w:r w:rsidRPr="005424C6">
        <w:rPr>
          <w:rFonts w:ascii="Times New Roman" w:hAnsi="Times New Roman" w:cs="Times New Roman"/>
          <w:sz w:val="24"/>
          <w:szCs w:val="24"/>
        </w:rPr>
        <w:t xml:space="preserve">«ПроАктив классных: воспитание творчеством. Театр, мультипликация, видео»; </w:t>
      </w:r>
    </w:p>
    <w:p w:rsidR="000122AA" w:rsidRDefault="000122AA" w:rsidP="005424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424C6">
        <w:rPr>
          <w:rFonts w:ascii="Times New Roman" w:hAnsi="Times New Roman" w:cs="Times New Roman"/>
          <w:sz w:val="24"/>
          <w:szCs w:val="24"/>
        </w:rPr>
        <w:t xml:space="preserve">в республиканском практико-ориентированном семинаре «Школьный театр в воспитательном пространстве».   </w:t>
      </w:r>
    </w:p>
    <w:p w:rsidR="000122AA" w:rsidRDefault="000122AA" w:rsidP="005424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22AA" w:rsidRDefault="000122AA" w:rsidP="005424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84132B">
        <w:rPr>
          <w:rFonts w:ascii="Times New Roman" w:hAnsi="Times New Roman" w:cs="Times New Roman"/>
          <w:sz w:val="24"/>
          <w:szCs w:val="24"/>
        </w:rPr>
        <w:t>Программа кружка выполнена.</w:t>
      </w:r>
    </w:p>
    <w:p w:rsidR="000122AA" w:rsidRPr="0084132B" w:rsidRDefault="000122AA" w:rsidP="005424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122AA" w:rsidRPr="005424C6" w:rsidRDefault="000122AA" w:rsidP="005424C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 кружка Тагирова Н.С. </w:t>
      </w:r>
    </w:p>
    <w:sectPr w:rsidR="000122AA" w:rsidRPr="005424C6" w:rsidSect="00A349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3AB9"/>
    <w:rsid w:val="00011A81"/>
    <w:rsid w:val="000122AA"/>
    <w:rsid w:val="000726AF"/>
    <w:rsid w:val="00100A8E"/>
    <w:rsid w:val="00135940"/>
    <w:rsid w:val="0029379D"/>
    <w:rsid w:val="002C060D"/>
    <w:rsid w:val="0049307E"/>
    <w:rsid w:val="004C2D23"/>
    <w:rsid w:val="005424C6"/>
    <w:rsid w:val="00552C5C"/>
    <w:rsid w:val="005E6659"/>
    <w:rsid w:val="005F3AB9"/>
    <w:rsid w:val="006C6C81"/>
    <w:rsid w:val="00770DE7"/>
    <w:rsid w:val="00785DBF"/>
    <w:rsid w:val="007F408D"/>
    <w:rsid w:val="00801938"/>
    <w:rsid w:val="0084132B"/>
    <w:rsid w:val="0094458E"/>
    <w:rsid w:val="00A349CB"/>
    <w:rsid w:val="00A4523D"/>
    <w:rsid w:val="00AB4748"/>
    <w:rsid w:val="00B850C2"/>
    <w:rsid w:val="00BB2B4E"/>
    <w:rsid w:val="00BC79FB"/>
    <w:rsid w:val="00BE0C43"/>
    <w:rsid w:val="00DE09D6"/>
    <w:rsid w:val="00E16520"/>
    <w:rsid w:val="00F81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49CB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link w:val="CharChar"/>
    <w:uiPriority w:val="99"/>
    <w:semiHidden/>
    <w:lock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">
    <w:name w:val="Char Char"/>
    <w:basedOn w:val="Normal"/>
    <w:link w:val="DefaultParagraphFont"/>
    <w:uiPriority w:val="99"/>
    <w:rsid w:val="005424C6"/>
    <w:pPr>
      <w:spacing w:before="100" w:beforeAutospacing="1" w:after="100" w:afterAutospacing="1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41</TotalTime>
  <Pages>1</Pages>
  <Words>416</Words>
  <Characters>2374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Админ</cp:lastModifiedBy>
  <cp:revision>5</cp:revision>
  <dcterms:created xsi:type="dcterms:W3CDTF">2025-05-27T11:14:00Z</dcterms:created>
  <dcterms:modified xsi:type="dcterms:W3CDTF">2025-06-16T08:21:00Z</dcterms:modified>
</cp:coreProperties>
</file>